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99E" w14:textId="0111C9ED" w:rsidR="00053E80" w:rsidRDefault="00053E80" w:rsidP="00053E80">
      <w:pPr>
        <w:spacing w:after="0" w:line="264" w:lineRule="auto"/>
        <w:ind w:right="284"/>
        <w:rPr>
          <w:rFonts w:cs="Calibri"/>
          <w:b/>
          <w:color w:val="005B9A"/>
          <w:sz w:val="32"/>
          <w:szCs w:val="36"/>
        </w:rPr>
      </w:pPr>
      <w:r>
        <w:rPr>
          <w:rFonts w:cs="Calibri"/>
          <w:b/>
          <w:color w:val="005B9A"/>
          <w:sz w:val="32"/>
          <w:szCs w:val="36"/>
        </w:rPr>
        <w:t>Aufbau</w:t>
      </w:r>
      <w:r w:rsidR="00795B2E">
        <w:rPr>
          <w:rFonts w:cs="Calibri"/>
          <w:b/>
          <w:color w:val="005B9A"/>
          <w:sz w:val="32"/>
          <w:szCs w:val="36"/>
        </w:rPr>
        <w:t>kurs Gruppenführung</w:t>
      </w:r>
      <w:r w:rsidR="002655FA">
        <w:rPr>
          <w:rFonts w:cs="Calibri"/>
          <w:b/>
          <w:color w:val="005B9A"/>
          <w:sz w:val="32"/>
          <w:szCs w:val="36"/>
        </w:rPr>
        <w:t xml:space="preserve"> – Muster - </w:t>
      </w:r>
    </w:p>
    <w:p w14:paraId="4B6068A3" w14:textId="77777777" w:rsidR="00053E80" w:rsidRPr="00053E80" w:rsidRDefault="00053E80" w:rsidP="00053E80">
      <w:pPr>
        <w:rPr>
          <w:sz w:val="24"/>
          <w:szCs w:val="16"/>
        </w:rPr>
      </w:pPr>
    </w:p>
    <w:tbl>
      <w:tblPr>
        <w:tblStyle w:val="Tabellenraster"/>
        <w:tblW w:w="5265" w:type="pct"/>
        <w:tblLook w:val="04A0" w:firstRow="1" w:lastRow="0" w:firstColumn="1" w:lastColumn="0" w:noHBand="0" w:noVBand="1"/>
      </w:tblPr>
      <w:tblGrid>
        <w:gridCol w:w="2972"/>
        <w:gridCol w:w="6522"/>
      </w:tblGrid>
      <w:tr w:rsidR="00337FE5" w:rsidRPr="00037069" w14:paraId="717B3654" w14:textId="77777777" w:rsidTr="008B4355">
        <w:tc>
          <w:tcPr>
            <w:tcW w:w="5000" w:type="pct"/>
            <w:gridSpan w:val="2"/>
            <w:vAlign w:val="bottom"/>
          </w:tcPr>
          <w:p w14:paraId="4C9B00D1" w14:textId="77777777" w:rsidR="00337FE5" w:rsidRPr="00037069" w:rsidRDefault="00795B2E" w:rsidP="008B435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Teilnehmer sollen in Theorie und Praxis die Grundelemente der Gruppenführung in Theorie und Praxis kennenlernen</w:t>
            </w:r>
          </w:p>
        </w:tc>
      </w:tr>
      <w:tr w:rsidR="00337FE5" w:rsidRPr="00037069" w14:paraId="5B5D42E3" w14:textId="77777777" w:rsidTr="008B4355">
        <w:tc>
          <w:tcPr>
            <w:tcW w:w="1565" w:type="pct"/>
            <w:vAlign w:val="center"/>
          </w:tcPr>
          <w:p w14:paraId="1EE01DA4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Zielgrupp</w:t>
            </w:r>
            <w:r w:rsidR="00053E80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435" w:type="pct"/>
            <w:vAlign w:val="bottom"/>
          </w:tcPr>
          <w:p w14:paraId="16DDF06D" w14:textId="77777777" w:rsidR="00795B2E" w:rsidRPr="00037069" w:rsidRDefault="00795B2E" w:rsidP="009222F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Interessierten mit DTSA*</w:t>
            </w:r>
            <w:r w:rsidR="009222F4">
              <w:rPr>
                <w:sz w:val="24"/>
                <w:szCs w:val="24"/>
              </w:rPr>
              <w:t>. Der AK ist Voraussetzung für das DTSA**</w:t>
            </w:r>
          </w:p>
        </w:tc>
      </w:tr>
      <w:tr w:rsidR="00337FE5" w:rsidRPr="00037069" w14:paraId="124C3B89" w14:textId="77777777" w:rsidTr="008B4355">
        <w:tc>
          <w:tcPr>
            <w:tcW w:w="1565" w:type="pct"/>
            <w:vAlign w:val="center"/>
          </w:tcPr>
          <w:p w14:paraId="23DBEEA2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Ausrichter</w:t>
            </w:r>
          </w:p>
        </w:tc>
        <w:tc>
          <w:tcPr>
            <w:tcW w:w="3435" w:type="pct"/>
            <w:vAlign w:val="bottom"/>
          </w:tcPr>
          <w:p w14:paraId="475E9378" w14:textId="77777777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BLTV – Sachabteilung Tauchlehrer</w:t>
            </w:r>
          </w:p>
        </w:tc>
      </w:tr>
      <w:tr w:rsidR="00337FE5" w:rsidRPr="00037069" w14:paraId="1CCA5F56" w14:textId="77777777" w:rsidTr="008B4355">
        <w:tc>
          <w:tcPr>
            <w:tcW w:w="1565" w:type="pct"/>
            <w:vAlign w:val="center"/>
          </w:tcPr>
          <w:p w14:paraId="1194C18D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3435" w:type="pct"/>
            <w:vAlign w:val="bottom"/>
          </w:tcPr>
          <w:p w14:paraId="12D1FC57" w14:textId="77777777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Samstag, </w:t>
            </w:r>
            <w:proofErr w:type="spellStart"/>
            <w:r w:rsidR="00495CE9">
              <w:rPr>
                <w:sz w:val="24"/>
                <w:szCs w:val="24"/>
              </w:rPr>
              <w:t>xx.xx</w:t>
            </w:r>
            <w:proofErr w:type="spellEnd"/>
            <w:r>
              <w:rPr>
                <w:sz w:val="24"/>
                <w:szCs w:val="24"/>
              </w:rPr>
              <w:t xml:space="preserve">. – Sonntag </w:t>
            </w:r>
            <w:proofErr w:type="spellStart"/>
            <w:r w:rsidR="00495CE9">
              <w:rPr>
                <w:sz w:val="24"/>
                <w:szCs w:val="24"/>
              </w:rPr>
              <w:t>xx.xx.xxxx</w:t>
            </w:r>
            <w:proofErr w:type="spellEnd"/>
          </w:p>
        </w:tc>
      </w:tr>
      <w:tr w:rsidR="00337FE5" w:rsidRPr="00037069" w14:paraId="7B111D3B" w14:textId="77777777" w:rsidTr="008B4355">
        <w:tc>
          <w:tcPr>
            <w:tcW w:w="1565" w:type="pct"/>
            <w:vAlign w:val="center"/>
          </w:tcPr>
          <w:p w14:paraId="1AB835E5" w14:textId="77777777" w:rsidR="00337FE5" w:rsidRPr="00037069" w:rsidRDefault="00495CE9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</w:t>
            </w:r>
            <w:r w:rsidR="00337FE5" w:rsidRPr="00037069"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3435" w:type="pct"/>
            <w:vAlign w:val="bottom"/>
          </w:tcPr>
          <w:p w14:paraId="27F848E4" w14:textId="77777777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Kaufbeuren</w:t>
            </w:r>
            <w:r w:rsidR="00495CE9">
              <w:rPr>
                <w:sz w:val="24"/>
                <w:szCs w:val="24"/>
              </w:rPr>
              <w:t xml:space="preserve"> (Theorie); Plansee (Praxis)</w:t>
            </w:r>
          </w:p>
        </w:tc>
      </w:tr>
      <w:tr w:rsidR="00337FE5" w:rsidRPr="00037069" w14:paraId="55F1292B" w14:textId="77777777" w:rsidTr="008B4355">
        <w:tc>
          <w:tcPr>
            <w:tcW w:w="1565" w:type="pct"/>
            <w:vAlign w:val="center"/>
          </w:tcPr>
          <w:p w14:paraId="5A9B486F" w14:textId="77777777" w:rsidR="00337FE5" w:rsidRPr="00037069" w:rsidRDefault="00495CE9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</w:t>
            </w:r>
            <w:r w:rsidR="00337FE5" w:rsidRPr="00037069">
              <w:rPr>
                <w:b/>
                <w:sz w:val="24"/>
                <w:szCs w:val="24"/>
              </w:rPr>
              <w:t>gebühr</w:t>
            </w:r>
          </w:p>
        </w:tc>
        <w:tc>
          <w:tcPr>
            <w:tcW w:w="3435" w:type="pct"/>
            <w:vAlign w:val="bottom"/>
          </w:tcPr>
          <w:p w14:paraId="1236A8A9" w14:textId="13B0C9D0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40,00 € für Mitglieder aus VDST</w:t>
            </w:r>
            <w:r w:rsidR="0018000B">
              <w:rPr>
                <w:sz w:val="24"/>
                <w:szCs w:val="24"/>
              </w:rPr>
              <w:t>/BLTV</w:t>
            </w:r>
            <w:r>
              <w:rPr>
                <w:sz w:val="24"/>
                <w:szCs w:val="24"/>
              </w:rPr>
              <w:t>-Vereinen</w:t>
            </w:r>
          </w:p>
        </w:tc>
      </w:tr>
      <w:tr w:rsidR="00337FE5" w:rsidRPr="00037069" w14:paraId="12EFB521" w14:textId="77777777" w:rsidTr="008B4355">
        <w:tc>
          <w:tcPr>
            <w:tcW w:w="1565" w:type="pct"/>
            <w:vAlign w:val="center"/>
          </w:tcPr>
          <w:p w14:paraId="1FC5454B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in der Gebühr ist enthalten</w:t>
            </w:r>
          </w:p>
        </w:tc>
        <w:tc>
          <w:tcPr>
            <w:tcW w:w="3435" w:type="pct"/>
            <w:vAlign w:val="bottom"/>
          </w:tcPr>
          <w:p w14:paraId="6E000C95" w14:textId="77777777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Einklebeurkunde für den Taucherpass, Karte des VDST „Gruppenführung“</w:t>
            </w:r>
            <w:r w:rsidR="00495CE9">
              <w:rPr>
                <w:sz w:val="24"/>
                <w:szCs w:val="24"/>
              </w:rPr>
              <w:t>, Kursunterlagen</w:t>
            </w:r>
          </w:p>
        </w:tc>
      </w:tr>
      <w:tr w:rsidR="00337FE5" w:rsidRPr="00037069" w14:paraId="0A078C22" w14:textId="77777777" w:rsidTr="008B4355">
        <w:tc>
          <w:tcPr>
            <w:tcW w:w="1565" w:type="pct"/>
            <w:vAlign w:val="center"/>
          </w:tcPr>
          <w:p w14:paraId="1104765A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Sonstige Kosten</w:t>
            </w:r>
          </w:p>
        </w:tc>
        <w:tc>
          <w:tcPr>
            <w:tcW w:w="3435" w:type="pct"/>
            <w:vAlign w:val="bottom"/>
          </w:tcPr>
          <w:p w14:paraId="733D197C" w14:textId="77777777" w:rsidR="00337FE5" w:rsidRPr="00037069" w:rsidRDefault="00795B2E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Kosten für Übernachtung, Verpflegung und Getränke sind selbst zu tragen</w:t>
            </w:r>
          </w:p>
        </w:tc>
      </w:tr>
      <w:tr w:rsidR="00337FE5" w:rsidRPr="00037069" w14:paraId="68D02AE3" w14:textId="77777777" w:rsidTr="008B4355">
        <w:tc>
          <w:tcPr>
            <w:tcW w:w="1565" w:type="pct"/>
            <w:vAlign w:val="center"/>
          </w:tcPr>
          <w:p w14:paraId="79BB10F2" w14:textId="1815788A" w:rsidR="00337FE5" w:rsidRPr="00037069" w:rsidRDefault="00337FE5" w:rsidP="00846E7E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 xml:space="preserve">Anmeldung </w:t>
            </w:r>
            <w:r w:rsidR="00495CE9"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435" w:type="pct"/>
            <w:vAlign w:val="bottom"/>
          </w:tcPr>
          <w:p w14:paraId="1886073B" w14:textId="44A0054C" w:rsidR="00795B2E" w:rsidRPr="00037069" w:rsidRDefault="00795B2E" w:rsidP="009222F4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</w:t>
            </w:r>
            <w:r w:rsidR="0018000B">
              <w:rPr>
                <w:sz w:val="24"/>
                <w:szCs w:val="24"/>
              </w:rPr>
              <w:t>ni Mustermann</w:t>
            </w:r>
            <w:r w:rsidR="009222F4">
              <w:rPr>
                <w:sz w:val="24"/>
                <w:szCs w:val="24"/>
              </w:rPr>
              <w:t xml:space="preserve">;  </w:t>
            </w:r>
            <w:hyperlink r:id="rId10" w:history="1">
              <w:r w:rsidR="0018000B" w:rsidRPr="00EC5E62">
                <w:rPr>
                  <w:rStyle w:val="Hyperlink"/>
                  <w:sz w:val="24"/>
                  <w:szCs w:val="24"/>
                </w:rPr>
                <w:t>manni@muster.de</w:t>
              </w:r>
            </w:hyperlink>
            <w:r w:rsidR="00495CE9" w:rsidRPr="00495CE9">
              <w:rPr>
                <w:color w:val="0070C0"/>
                <w:sz w:val="24"/>
                <w:szCs w:val="24"/>
              </w:rPr>
              <w:t xml:space="preserve"> </w:t>
            </w:r>
            <w:r w:rsidR="000B6871">
              <w:rPr>
                <w:color w:val="0070C0"/>
                <w:sz w:val="24"/>
                <w:szCs w:val="24"/>
              </w:rPr>
              <w:t xml:space="preserve">; </w:t>
            </w:r>
            <w:r w:rsidR="000B6871">
              <w:rPr>
                <w:color w:val="0070C0"/>
                <w:sz w:val="24"/>
                <w:szCs w:val="24"/>
              </w:rPr>
              <w:br/>
            </w:r>
            <w:r w:rsidR="0018000B">
              <w:rPr>
                <w:sz w:val="24"/>
                <w:szCs w:val="24"/>
              </w:rPr>
              <w:t>Muster</w:t>
            </w:r>
            <w:r w:rsidR="000B6871" w:rsidRPr="000B6871">
              <w:rPr>
                <w:sz w:val="24"/>
                <w:szCs w:val="24"/>
              </w:rPr>
              <w:t xml:space="preserve">straße 32, </w:t>
            </w:r>
            <w:r w:rsidR="0018000B">
              <w:rPr>
                <w:sz w:val="24"/>
                <w:szCs w:val="24"/>
              </w:rPr>
              <w:t>47112 Musterstadt</w:t>
            </w:r>
            <w:r w:rsidR="009222F4">
              <w:rPr>
                <w:sz w:val="24"/>
                <w:szCs w:val="24"/>
              </w:rPr>
              <w:br/>
            </w:r>
            <w:r w:rsidR="000B6871">
              <w:rPr>
                <w:sz w:val="24"/>
                <w:szCs w:val="24"/>
              </w:rPr>
              <w:t>Telefon</w:t>
            </w:r>
            <w:r w:rsidR="009222F4">
              <w:rPr>
                <w:sz w:val="24"/>
                <w:szCs w:val="24"/>
              </w:rPr>
              <w:t xml:space="preserve"> 01 52 09 89 97 88</w:t>
            </w:r>
          </w:p>
        </w:tc>
      </w:tr>
      <w:tr w:rsidR="00337FE5" w:rsidRPr="00037069" w14:paraId="086A0311" w14:textId="77777777" w:rsidTr="008B4355">
        <w:tc>
          <w:tcPr>
            <w:tcW w:w="1565" w:type="pct"/>
            <w:vAlign w:val="center"/>
          </w:tcPr>
          <w:p w14:paraId="150A391C" w14:textId="77777777" w:rsidR="00337FE5" w:rsidRPr="00037069" w:rsidRDefault="00495CE9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Kurs</w:t>
            </w:r>
            <w:r w:rsidR="00337FE5" w:rsidRPr="00037069">
              <w:rPr>
                <w:b/>
                <w:sz w:val="24"/>
                <w:szCs w:val="24"/>
              </w:rPr>
              <w:t>inhalt</w:t>
            </w:r>
          </w:p>
        </w:tc>
        <w:tc>
          <w:tcPr>
            <w:tcW w:w="3435" w:type="pct"/>
            <w:vAlign w:val="bottom"/>
          </w:tcPr>
          <w:p w14:paraId="443D9733" w14:textId="77777777" w:rsidR="00337FE5" w:rsidRDefault="009222F4" w:rsidP="00413A2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Inhalte laut VDST SK-Ordnung</w:t>
            </w:r>
          </w:p>
          <w:p w14:paraId="09DE69EE" w14:textId="77777777" w:rsidR="009222F4" w:rsidRDefault="009222F4" w:rsidP="009222F4">
            <w:pPr>
              <w:pStyle w:val="Listenabsatz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Grundelemente der Gruppenführung</w:t>
            </w:r>
          </w:p>
          <w:p w14:paraId="3492803E" w14:textId="77777777" w:rsidR="009222F4" w:rsidRDefault="009222F4" w:rsidP="009222F4">
            <w:pPr>
              <w:pStyle w:val="Listenabsatz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Zusammenwirken innerhalb der Tauchgruppe</w:t>
            </w:r>
          </w:p>
          <w:p w14:paraId="734E8783" w14:textId="77777777" w:rsidR="009222F4" w:rsidRDefault="009222F4" w:rsidP="009222F4">
            <w:pPr>
              <w:pStyle w:val="Listenabsatz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14:paraId="26B1A740" w14:textId="77777777" w:rsidR="009222F4" w:rsidRPr="009222F4" w:rsidRDefault="009222F4" w:rsidP="009222F4">
            <w:pPr>
              <w:pStyle w:val="Listenabsatz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</w:tr>
      <w:tr w:rsidR="00337FE5" w:rsidRPr="00037069" w14:paraId="53961C53" w14:textId="77777777" w:rsidTr="008B4355">
        <w:tc>
          <w:tcPr>
            <w:tcW w:w="1565" w:type="pct"/>
            <w:vAlign w:val="center"/>
          </w:tcPr>
          <w:p w14:paraId="66045B38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Voraussetzungen</w:t>
            </w:r>
          </w:p>
        </w:tc>
        <w:tc>
          <w:tcPr>
            <w:tcW w:w="3435" w:type="pct"/>
            <w:vAlign w:val="bottom"/>
          </w:tcPr>
          <w:p w14:paraId="502C6E73" w14:textId="1387C0FF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Mindestalter 14 Jahre; DTSA* (</w:t>
            </w:r>
            <w:r w:rsidR="009222F4">
              <w:rPr>
                <w:sz w:val="24"/>
                <w:szCs w:val="24"/>
              </w:rPr>
              <w:t>Ersatzweise genügt eine vergleichbare Qualifikation entsprechend der VDST-Äquivalenzliste</w:t>
            </w:r>
            <w:r>
              <w:rPr>
                <w:sz w:val="24"/>
                <w:szCs w:val="24"/>
              </w:rPr>
              <w:t>); 15 Tauchgänge</w:t>
            </w:r>
            <w:r w:rsidR="002077F7">
              <w:rPr>
                <w:sz w:val="24"/>
                <w:szCs w:val="24"/>
              </w:rPr>
              <w:t>; gültige TTU</w:t>
            </w:r>
          </w:p>
        </w:tc>
      </w:tr>
      <w:tr w:rsidR="00337FE5" w:rsidRPr="00037069" w14:paraId="0BE2C2E8" w14:textId="77777777" w:rsidTr="008B4355">
        <w:tc>
          <w:tcPr>
            <w:tcW w:w="1565" w:type="pct"/>
            <w:vAlign w:val="center"/>
          </w:tcPr>
          <w:p w14:paraId="40C9813B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Mitzubringen</w:t>
            </w:r>
          </w:p>
        </w:tc>
        <w:tc>
          <w:tcPr>
            <w:tcW w:w="3435" w:type="pct"/>
            <w:vAlign w:val="bottom"/>
          </w:tcPr>
          <w:p w14:paraId="0D6F8F8D" w14:textId="11D9B2DD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Taucherpass, Logbuch, gültige Tauchtauglichkeitsbescheinigung, komplette kaltwassertaugliche Tauchausrüstung gem. den Aus</w:t>
            </w:r>
            <w:r w:rsidR="002077F7">
              <w:rPr>
                <w:sz w:val="24"/>
                <w:szCs w:val="24"/>
              </w:rPr>
              <w:t>rüstungsempfehlungen</w:t>
            </w:r>
            <w:r>
              <w:rPr>
                <w:sz w:val="24"/>
                <w:szCs w:val="24"/>
              </w:rPr>
              <w:t xml:space="preserve"> des VDST</w:t>
            </w:r>
          </w:p>
        </w:tc>
      </w:tr>
      <w:tr w:rsidR="00337FE5" w:rsidRPr="00037069" w14:paraId="6713ED1E" w14:textId="77777777" w:rsidTr="008B4355">
        <w:tc>
          <w:tcPr>
            <w:tcW w:w="1565" w:type="pct"/>
            <w:vAlign w:val="center"/>
          </w:tcPr>
          <w:p w14:paraId="155BF7FB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Sonstiges</w:t>
            </w:r>
          </w:p>
        </w:tc>
        <w:tc>
          <w:tcPr>
            <w:tcW w:w="3435" w:type="pct"/>
            <w:vAlign w:val="bottom"/>
          </w:tcPr>
          <w:p w14:paraId="0445066B" w14:textId="77777777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Nähere Informationen werden den Interessenten nach Anmeldung mitgeteilt</w:t>
            </w:r>
          </w:p>
        </w:tc>
      </w:tr>
      <w:tr w:rsidR="00337FE5" w:rsidRPr="00037069" w14:paraId="3608EED8" w14:textId="77777777" w:rsidTr="008B4355">
        <w:tc>
          <w:tcPr>
            <w:tcW w:w="1565" w:type="pct"/>
            <w:vAlign w:val="center"/>
          </w:tcPr>
          <w:p w14:paraId="027C8539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Fortbildungsstunden</w:t>
            </w:r>
          </w:p>
        </w:tc>
        <w:tc>
          <w:tcPr>
            <w:tcW w:w="3435" w:type="pct"/>
            <w:vAlign w:val="bottom"/>
          </w:tcPr>
          <w:p w14:paraId="7E0F8FB4" w14:textId="77777777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337FE5" w:rsidRPr="00037069" w14:paraId="1FDAFD16" w14:textId="77777777" w:rsidTr="008B4355">
        <w:tc>
          <w:tcPr>
            <w:tcW w:w="1565" w:type="pct"/>
            <w:vAlign w:val="center"/>
          </w:tcPr>
          <w:p w14:paraId="0FBFA804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Teilnehmerzahl</w:t>
            </w:r>
          </w:p>
        </w:tc>
        <w:tc>
          <w:tcPr>
            <w:tcW w:w="3435" w:type="pct"/>
            <w:vAlign w:val="bottom"/>
          </w:tcPr>
          <w:p w14:paraId="469D693C" w14:textId="77777777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mindestens 4, maximal 10 Personen</w:t>
            </w:r>
          </w:p>
        </w:tc>
      </w:tr>
      <w:tr w:rsidR="00837B66" w:rsidRPr="00037069" w14:paraId="32F6FBCD" w14:textId="77777777" w:rsidTr="008B4355">
        <w:tc>
          <w:tcPr>
            <w:tcW w:w="1565" w:type="pct"/>
            <w:vAlign w:val="center"/>
          </w:tcPr>
          <w:p w14:paraId="1E1AE32E" w14:textId="50684210" w:rsidR="00837B66" w:rsidRPr="00037069" w:rsidRDefault="00837B66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Datenschutz</w:t>
            </w:r>
          </w:p>
        </w:tc>
        <w:tc>
          <w:tcPr>
            <w:tcW w:w="3435" w:type="pct"/>
            <w:vAlign w:val="bottom"/>
          </w:tcPr>
          <w:p w14:paraId="088A0BE5" w14:textId="0AF08639" w:rsidR="00837B66" w:rsidRDefault="00837B66" w:rsidP="00837B66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gilt d</w:t>
            </w:r>
            <w:r w:rsidRPr="00837B66">
              <w:rPr>
                <w:sz w:val="24"/>
                <w:szCs w:val="24"/>
              </w:rPr>
              <w:t>ie Datenschutzerklärung zur Teilnahme an einer VDST-Ausbildungsveranstaltung gemäß Art. 13 DSGVO. Alle Infos rund um Datenschutz und personenbezogenen Daten können in der Mediathek des VDST nachgelesen werden.</w:t>
            </w:r>
          </w:p>
        </w:tc>
      </w:tr>
      <w:tr w:rsidR="00337FE5" w:rsidRPr="00037069" w14:paraId="7CF663FF" w14:textId="77777777" w:rsidTr="008B4355">
        <w:tc>
          <w:tcPr>
            <w:tcW w:w="1565" w:type="pct"/>
            <w:vAlign w:val="center"/>
          </w:tcPr>
          <w:p w14:paraId="2F2C0A1D" w14:textId="77777777" w:rsidR="00337FE5" w:rsidRPr="00037069" w:rsidRDefault="00337FE5" w:rsidP="008B4355">
            <w:pPr>
              <w:rPr>
                <w:b/>
                <w:sz w:val="24"/>
                <w:szCs w:val="24"/>
              </w:rPr>
            </w:pPr>
            <w:r w:rsidRPr="00037069">
              <w:rPr>
                <w:b/>
                <w:sz w:val="24"/>
                <w:szCs w:val="24"/>
              </w:rPr>
              <w:t>Anmeldeschluss</w:t>
            </w:r>
          </w:p>
        </w:tc>
        <w:tc>
          <w:tcPr>
            <w:tcW w:w="3435" w:type="pct"/>
            <w:vAlign w:val="bottom"/>
          </w:tcPr>
          <w:p w14:paraId="478CBB33" w14:textId="77777777" w:rsidR="00337FE5" w:rsidRPr="00037069" w:rsidRDefault="00495CE9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Wochen vor dem Durchführungstermin</w:t>
            </w:r>
          </w:p>
        </w:tc>
      </w:tr>
      <w:tr w:rsidR="002077F7" w:rsidRPr="00037069" w14:paraId="0268ACB6" w14:textId="77777777" w:rsidTr="008B4355">
        <w:tc>
          <w:tcPr>
            <w:tcW w:w="1565" w:type="pct"/>
            <w:vAlign w:val="center"/>
          </w:tcPr>
          <w:p w14:paraId="37281010" w14:textId="1BE2BBC6" w:rsidR="002077F7" w:rsidRPr="00037069" w:rsidRDefault="002077F7" w:rsidP="008B43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Fragen an</w:t>
            </w:r>
          </w:p>
        </w:tc>
        <w:tc>
          <w:tcPr>
            <w:tcW w:w="3435" w:type="pct"/>
            <w:vAlign w:val="bottom"/>
          </w:tcPr>
          <w:p w14:paraId="16FCFC53" w14:textId="268B41F3" w:rsidR="002077F7" w:rsidRDefault="002077F7" w:rsidP="008B43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Erreichbarkeit, E-Mail</w:t>
            </w:r>
          </w:p>
        </w:tc>
      </w:tr>
    </w:tbl>
    <w:p w14:paraId="136730FD" w14:textId="3385634A" w:rsidR="00734F7F" w:rsidRPr="00053E80" w:rsidRDefault="00337FE5" w:rsidP="00053E80">
      <w:pPr>
        <w:tabs>
          <w:tab w:val="left" w:pos="4536"/>
        </w:tabs>
        <w:rPr>
          <w:sz w:val="24"/>
          <w:szCs w:val="16"/>
        </w:rPr>
      </w:pPr>
      <w:r>
        <w:rPr>
          <w:sz w:val="24"/>
          <w:szCs w:val="16"/>
        </w:rPr>
        <w:t xml:space="preserve">Stand: </w:t>
      </w:r>
      <w:bookmarkStart w:id="0" w:name="_Hlk9840843"/>
      <w:bookmarkEnd w:id="0"/>
      <w:r w:rsidR="00495CE9">
        <w:rPr>
          <w:sz w:val="24"/>
          <w:szCs w:val="16"/>
        </w:rPr>
        <w:t xml:space="preserve"> </w:t>
      </w:r>
      <w:r w:rsidR="00317EE4">
        <w:rPr>
          <w:sz w:val="24"/>
          <w:szCs w:val="16"/>
        </w:rPr>
        <w:t>29.03.2023</w:t>
      </w:r>
    </w:p>
    <w:sectPr w:rsidR="00734F7F" w:rsidRPr="00053E80" w:rsidSect="00337FE5">
      <w:headerReference w:type="default" r:id="rId11"/>
      <w:footerReference w:type="default" r:id="rId12"/>
      <w:pgSz w:w="11906" w:h="16838" w:code="9"/>
      <w:pgMar w:top="284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2F0A" w14:textId="77777777" w:rsidR="00E20549" w:rsidRDefault="00E20549" w:rsidP="00650259">
      <w:pPr>
        <w:spacing w:after="0" w:line="240" w:lineRule="auto"/>
      </w:pPr>
      <w:r>
        <w:separator/>
      </w:r>
    </w:p>
  </w:endnote>
  <w:endnote w:type="continuationSeparator" w:id="0">
    <w:p w14:paraId="32C8B21A" w14:textId="77777777" w:rsidR="00E20549" w:rsidRDefault="00E2054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FCACCF-9576-4463-B972-34617D096478}"/>
    <w:embedBold r:id="rId2" w:fontKey="{C03F8447-7463-42A4-A12C-999E8231D7A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A4F88BD-C321-4CF2-9E73-E692A9F3E22C}"/>
    <w:embedBold r:id="rId4" w:fontKey="{5FCC3971-4205-45AD-9E73-DFC1F30D326A}"/>
    <w:embedItalic r:id="rId5" w:fontKey="{A44177EC-DA0A-485E-B205-58C6F2DB28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2744A78-E020-4900-94A9-5532DD6CE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DC68" w14:textId="3091377A" w:rsidR="00053E80" w:rsidRDefault="00053E80">
    <w:pPr>
      <w:pStyle w:val="Fuzeile"/>
    </w:pPr>
  </w:p>
  <w:p w14:paraId="397C6FDA" w14:textId="77777777" w:rsidR="00053E80" w:rsidRDefault="00053E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B66A6" w14:textId="77777777" w:rsidR="00E20549" w:rsidRDefault="00E20549" w:rsidP="00650259">
      <w:pPr>
        <w:spacing w:after="0" w:line="240" w:lineRule="auto"/>
      </w:pPr>
      <w:r>
        <w:separator/>
      </w:r>
    </w:p>
  </w:footnote>
  <w:footnote w:type="continuationSeparator" w:id="0">
    <w:p w14:paraId="6A01FD0A" w14:textId="77777777" w:rsidR="00E20549" w:rsidRDefault="00E2054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D093" w14:textId="77777777" w:rsidR="00B34094" w:rsidRDefault="00B34094">
    <w:pPr>
      <w:pStyle w:val="Kopfzeile"/>
    </w:pPr>
    <w: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FB8D488" wp14:editId="30928300">
              <wp:simplePos x="0" y="0"/>
              <wp:positionH relativeFrom="page">
                <wp:posOffset>6176010</wp:posOffset>
              </wp:positionH>
              <wp:positionV relativeFrom="page">
                <wp:posOffset>119380</wp:posOffset>
              </wp:positionV>
              <wp:extent cx="1220400" cy="1198800"/>
              <wp:effectExtent l="0" t="0" r="18415" b="20955"/>
              <wp:wrapTight wrapText="bothSides">
                <wp:wrapPolygon edited="0">
                  <wp:start x="0" y="0"/>
                  <wp:lineTo x="0" y="21634"/>
                  <wp:lineTo x="21589" y="21634"/>
                  <wp:lineTo x="21589" y="0"/>
                  <wp:lineTo x="0" y="0"/>
                </wp:wrapPolygon>
              </wp:wrapTight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0400" cy="119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F885D5" w14:textId="19A237F5" w:rsidR="00B34094" w:rsidRDefault="00317EE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496ADF" wp14:editId="3E95E80B">
                                <wp:extent cx="1009650" cy="1085215"/>
                                <wp:effectExtent l="0" t="0" r="0" b="635"/>
                                <wp:docPr id="1" name="Grafik 1" descr="Ein Bild, das Diagramm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Ein Bild, das Diagramm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650" cy="1085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34094">
                            <w:rPr>
                              <w:noProof/>
                            </w:rPr>
                            <w:drawing>
                              <wp:inline distT="0" distB="0" distL="0" distR="0" wp14:anchorId="18362BD1" wp14:editId="713BC1B2">
                                <wp:extent cx="946150" cy="1050290"/>
                                <wp:effectExtent l="0" t="0" r="6350" b="0"/>
                                <wp:docPr id="14" name="Grafik 14" descr="C:\Users\Manny\AppData\Local\Microsoft\Windows\INetCache\Content.Word\Logo BLTV.GI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Grafik 14" descr="C:\Users\Manny\AppData\Local\Microsoft\Windows\INetCache\Content.Word\Logo BLTV.GI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6150" cy="105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8D48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86.3pt;margin-top:9.4pt;width:96.1pt;height:94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" strokecolor="white [3212]">
              <v:textbox>
                <w:txbxContent>
                  <w:p w14:paraId="57F885D5" w14:textId="19A237F5" w:rsidR="00B34094" w:rsidRDefault="00317EE4">
                    <w:r>
                      <w:rPr>
                        <w:noProof/>
                      </w:rPr>
                      <w:drawing>
                        <wp:inline distT="0" distB="0" distL="0" distR="0" wp14:anchorId="7F496ADF" wp14:editId="3E95E80B">
                          <wp:extent cx="1009650" cy="1085215"/>
                          <wp:effectExtent l="0" t="0" r="0" b="635"/>
                          <wp:docPr id="1" name="Grafik 1" descr="Ein Bild, das Diagramm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Ein Bild, das Diagramm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650" cy="10852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34094">
                      <w:rPr>
                        <w:noProof/>
                      </w:rPr>
                      <w:drawing>
                        <wp:inline distT="0" distB="0" distL="0" distR="0" wp14:anchorId="18362BD1" wp14:editId="713BC1B2">
                          <wp:extent cx="946150" cy="1050290"/>
                          <wp:effectExtent l="0" t="0" r="6350" b="0"/>
                          <wp:docPr id="14" name="Grafik 14" descr="C:\Users\Manny\AppData\Local\Microsoft\Windows\INetCache\Content.Word\Logo BLTV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Grafik 14" descr="C:\Users\Manny\AppData\Local\Microsoft\Windows\INetCache\Content.Word\Logo BLTV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6150" cy="1050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222891"/>
    <w:multiLevelType w:val="hybridMultilevel"/>
    <w:tmpl w:val="EA5EB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11A197F"/>
    <w:multiLevelType w:val="hybridMultilevel"/>
    <w:tmpl w:val="C074CB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198596">
    <w:abstractNumId w:val="13"/>
  </w:num>
  <w:num w:numId="2" w16cid:durableId="1116292536">
    <w:abstractNumId w:val="9"/>
  </w:num>
  <w:num w:numId="3" w16cid:durableId="266931266">
    <w:abstractNumId w:val="17"/>
  </w:num>
  <w:num w:numId="4" w16cid:durableId="347292204">
    <w:abstractNumId w:val="14"/>
  </w:num>
  <w:num w:numId="5" w16cid:durableId="1876306241">
    <w:abstractNumId w:val="15"/>
  </w:num>
  <w:num w:numId="6" w16cid:durableId="1156648251">
    <w:abstractNumId w:val="21"/>
  </w:num>
  <w:num w:numId="7" w16cid:durableId="1754089205">
    <w:abstractNumId w:val="8"/>
  </w:num>
  <w:num w:numId="8" w16cid:durableId="464742912">
    <w:abstractNumId w:val="12"/>
  </w:num>
  <w:num w:numId="9" w16cid:durableId="137459978">
    <w:abstractNumId w:val="19"/>
  </w:num>
  <w:num w:numId="10" w16cid:durableId="477571363">
    <w:abstractNumId w:val="2"/>
  </w:num>
  <w:num w:numId="11" w16cid:durableId="855535182">
    <w:abstractNumId w:val="7"/>
  </w:num>
  <w:num w:numId="12" w16cid:durableId="932589468">
    <w:abstractNumId w:val="0"/>
  </w:num>
  <w:num w:numId="13" w16cid:durableId="1440102079">
    <w:abstractNumId w:val="3"/>
  </w:num>
  <w:num w:numId="14" w16cid:durableId="1223714536">
    <w:abstractNumId w:val="11"/>
  </w:num>
  <w:num w:numId="15" w16cid:durableId="1962028754">
    <w:abstractNumId w:val="10"/>
  </w:num>
  <w:num w:numId="16" w16cid:durableId="793182268">
    <w:abstractNumId w:val="18"/>
  </w:num>
  <w:num w:numId="17" w16cid:durableId="55444243">
    <w:abstractNumId w:val="5"/>
  </w:num>
  <w:num w:numId="18" w16cid:durableId="679163113">
    <w:abstractNumId w:val="23"/>
  </w:num>
  <w:num w:numId="19" w16cid:durableId="205876869">
    <w:abstractNumId w:val="20"/>
  </w:num>
  <w:num w:numId="20" w16cid:durableId="173762190">
    <w:abstractNumId w:val="16"/>
  </w:num>
  <w:num w:numId="21" w16cid:durableId="1464813478">
    <w:abstractNumId w:val="22"/>
  </w:num>
  <w:num w:numId="22" w16cid:durableId="601383326">
    <w:abstractNumId w:val="6"/>
  </w:num>
  <w:num w:numId="23" w16cid:durableId="1502313041">
    <w:abstractNumId w:val="1"/>
  </w:num>
  <w:num w:numId="24" w16cid:durableId="26118406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79"/>
    <w:rsid w:val="00037069"/>
    <w:rsid w:val="00052382"/>
    <w:rsid w:val="00053E80"/>
    <w:rsid w:val="0006568A"/>
    <w:rsid w:val="00076F0F"/>
    <w:rsid w:val="00084253"/>
    <w:rsid w:val="00097520"/>
    <w:rsid w:val="000B6871"/>
    <w:rsid w:val="000D1F49"/>
    <w:rsid w:val="000E5DB6"/>
    <w:rsid w:val="001727CA"/>
    <w:rsid w:val="0018000B"/>
    <w:rsid w:val="002077F7"/>
    <w:rsid w:val="00210DEE"/>
    <w:rsid w:val="002277A8"/>
    <w:rsid w:val="002655FA"/>
    <w:rsid w:val="00290F5E"/>
    <w:rsid w:val="002C56E6"/>
    <w:rsid w:val="00317EE4"/>
    <w:rsid w:val="00335230"/>
    <w:rsid w:val="00337FE5"/>
    <w:rsid w:val="00361E11"/>
    <w:rsid w:val="003B4744"/>
    <w:rsid w:val="003F0847"/>
    <w:rsid w:val="003F55D9"/>
    <w:rsid w:val="0040090B"/>
    <w:rsid w:val="00413A2D"/>
    <w:rsid w:val="0046302A"/>
    <w:rsid w:val="00477093"/>
    <w:rsid w:val="00487D2D"/>
    <w:rsid w:val="00495CE9"/>
    <w:rsid w:val="004D5D62"/>
    <w:rsid w:val="005112D0"/>
    <w:rsid w:val="00577E06"/>
    <w:rsid w:val="005A3BF7"/>
    <w:rsid w:val="005D6CC7"/>
    <w:rsid w:val="005F2035"/>
    <w:rsid w:val="005F7990"/>
    <w:rsid w:val="00625823"/>
    <w:rsid w:val="0063739C"/>
    <w:rsid w:val="00650259"/>
    <w:rsid w:val="00651C81"/>
    <w:rsid w:val="00691C6A"/>
    <w:rsid w:val="006D2CFA"/>
    <w:rsid w:val="006E62D8"/>
    <w:rsid w:val="00713D1C"/>
    <w:rsid w:val="00732B16"/>
    <w:rsid w:val="0073326A"/>
    <w:rsid w:val="00734F7F"/>
    <w:rsid w:val="00770F25"/>
    <w:rsid w:val="00795B2E"/>
    <w:rsid w:val="007A35A8"/>
    <w:rsid w:val="007B0A85"/>
    <w:rsid w:val="007C6A52"/>
    <w:rsid w:val="007F5028"/>
    <w:rsid w:val="00806FF3"/>
    <w:rsid w:val="0082043E"/>
    <w:rsid w:val="00837B66"/>
    <w:rsid w:val="00846E7E"/>
    <w:rsid w:val="008E203A"/>
    <w:rsid w:val="0091229C"/>
    <w:rsid w:val="009222F4"/>
    <w:rsid w:val="00940E73"/>
    <w:rsid w:val="00967049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34094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CF425B"/>
    <w:rsid w:val="00D16163"/>
    <w:rsid w:val="00DB3FAD"/>
    <w:rsid w:val="00E20549"/>
    <w:rsid w:val="00E5478D"/>
    <w:rsid w:val="00E60C07"/>
    <w:rsid w:val="00E61C09"/>
    <w:rsid w:val="00E677FE"/>
    <w:rsid w:val="00EB3B58"/>
    <w:rsid w:val="00EC7359"/>
    <w:rsid w:val="00EE3054"/>
    <w:rsid w:val="00F00606"/>
    <w:rsid w:val="00F01256"/>
    <w:rsid w:val="00F61E79"/>
    <w:rsid w:val="00F96FA1"/>
    <w:rsid w:val="00FA06D2"/>
    <w:rsid w:val="00FB709E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D68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47709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rsid w:val="00795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nni@muster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ny\AppData\Roaming\Microsoft\Templates\Erstatt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Erstattungsformular</Template>
  <TotalTime>0</TotalTime>
  <Pages>1</Pages>
  <Words>238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2019-05-27T16:54:00Z</dcterms:created>
  <dcterms:modified xsi:type="dcterms:W3CDTF">2023-03-29T13:52:00Z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