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09347" w14:textId="77777777" w:rsidR="00053E80" w:rsidRDefault="00053E80" w:rsidP="00053E80">
      <w:pPr>
        <w:spacing w:after="0" w:line="264" w:lineRule="auto"/>
        <w:ind w:right="284"/>
        <w:rPr>
          <w:rFonts w:cs="Calibri"/>
          <w:b/>
          <w:color w:val="005B9A"/>
          <w:sz w:val="32"/>
          <w:szCs w:val="36"/>
        </w:rPr>
      </w:pPr>
      <w:r>
        <w:rPr>
          <w:rFonts w:cs="Calibri"/>
          <w:b/>
          <w:color w:val="005B9A"/>
          <w:sz w:val="32"/>
          <w:szCs w:val="36"/>
        </w:rPr>
        <w:t>&gt;&gt; Titel der Fortbildung, des Aufbau- bzw. Spezialkurses &lt;&lt;</w:t>
      </w:r>
    </w:p>
    <w:p w14:paraId="386ECB15" w14:textId="77777777" w:rsidR="00053E80" w:rsidRPr="00053E80" w:rsidRDefault="00053E80" w:rsidP="00053E80">
      <w:pPr>
        <w:rPr>
          <w:sz w:val="24"/>
          <w:szCs w:val="16"/>
        </w:rPr>
      </w:pPr>
    </w:p>
    <w:tbl>
      <w:tblPr>
        <w:tblStyle w:val="Tabellenraster"/>
        <w:tblW w:w="5265" w:type="pct"/>
        <w:tblLook w:val="04A0" w:firstRow="1" w:lastRow="0" w:firstColumn="1" w:lastColumn="0" w:noHBand="0" w:noVBand="1"/>
      </w:tblPr>
      <w:tblGrid>
        <w:gridCol w:w="2972"/>
        <w:gridCol w:w="6522"/>
      </w:tblGrid>
      <w:tr w:rsidR="00337FE5" w:rsidRPr="00037069" w14:paraId="5EC49D5A" w14:textId="77777777" w:rsidTr="008B4355">
        <w:tc>
          <w:tcPr>
            <w:tcW w:w="5000" w:type="pct"/>
            <w:gridSpan w:val="2"/>
            <w:vAlign w:val="bottom"/>
          </w:tcPr>
          <w:p w14:paraId="0D71B8A0" w14:textId="77777777" w:rsidR="00337FE5" w:rsidRPr="00037069" w:rsidRDefault="00337FE5" w:rsidP="008B4355">
            <w:pPr>
              <w:spacing w:before="120"/>
              <w:jc w:val="center"/>
              <w:rPr>
                <w:sz w:val="24"/>
                <w:szCs w:val="24"/>
              </w:rPr>
            </w:pPr>
            <w:r w:rsidRPr="00037069">
              <w:rPr>
                <w:sz w:val="24"/>
                <w:szCs w:val="24"/>
              </w:rPr>
              <w:t>&gt;&gt; Beschreibung des Kurszieles &lt;&lt;</w:t>
            </w:r>
          </w:p>
        </w:tc>
      </w:tr>
      <w:tr w:rsidR="00337FE5" w:rsidRPr="00037069" w14:paraId="23D177E3" w14:textId="77777777" w:rsidTr="008B4355">
        <w:tc>
          <w:tcPr>
            <w:tcW w:w="1565" w:type="pct"/>
            <w:vAlign w:val="center"/>
          </w:tcPr>
          <w:p w14:paraId="37D56D9F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Zielgrupp</w:t>
            </w:r>
            <w:r w:rsidR="00053E80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435" w:type="pct"/>
            <w:vAlign w:val="bottom"/>
          </w:tcPr>
          <w:p w14:paraId="11DB4422" w14:textId="77777777" w:rsidR="00337FE5" w:rsidRPr="00037069" w:rsidRDefault="00337FE5" w:rsidP="008B4355">
            <w:pPr>
              <w:spacing w:before="120"/>
              <w:rPr>
                <w:sz w:val="24"/>
                <w:szCs w:val="24"/>
              </w:rPr>
            </w:pPr>
            <w:r w:rsidRPr="00037069">
              <w:rPr>
                <w:sz w:val="24"/>
                <w:szCs w:val="24"/>
              </w:rPr>
              <w:t>&gt;&gt; entsprechend dem zu erreichenden Kursziel &lt;&lt;</w:t>
            </w:r>
          </w:p>
        </w:tc>
      </w:tr>
      <w:tr w:rsidR="00337FE5" w:rsidRPr="00037069" w14:paraId="23452540" w14:textId="77777777" w:rsidTr="008B4355">
        <w:tc>
          <w:tcPr>
            <w:tcW w:w="1565" w:type="pct"/>
            <w:vAlign w:val="center"/>
          </w:tcPr>
          <w:p w14:paraId="35F10766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Ausrichter</w:t>
            </w:r>
          </w:p>
        </w:tc>
        <w:tc>
          <w:tcPr>
            <w:tcW w:w="3435" w:type="pct"/>
            <w:vAlign w:val="bottom"/>
          </w:tcPr>
          <w:p w14:paraId="7AB595EA" w14:textId="77777777" w:rsidR="00337FE5" w:rsidRPr="00037069" w:rsidRDefault="00337FE5" w:rsidP="008B4355">
            <w:pPr>
              <w:spacing w:before="120"/>
              <w:rPr>
                <w:sz w:val="24"/>
                <w:szCs w:val="24"/>
              </w:rPr>
            </w:pPr>
            <w:r w:rsidRPr="00037069">
              <w:rPr>
                <w:sz w:val="24"/>
                <w:szCs w:val="24"/>
              </w:rPr>
              <w:t>&gt;&gt; BLTV -Sachabteilung …. / Verein &lt;&lt;</w:t>
            </w:r>
          </w:p>
        </w:tc>
      </w:tr>
      <w:tr w:rsidR="00337FE5" w:rsidRPr="00037069" w14:paraId="223E075C" w14:textId="77777777" w:rsidTr="008B4355">
        <w:tc>
          <w:tcPr>
            <w:tcW w:w="1565" w:type="pct"/>
            <w:vAlign w:val="center"/>
          </w:tcPr>
          <w:p w14:paraId="2EB2C9D0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Datum</w:t>
            </w:r>
          </w:p>
        </w:tc>
        <w:tc>
          <w:tcPr>
            <w:tcW w:w="3435" w:type="pct"/>
            <w:vAlign w:val="bottom"/>
          </w:tcPr>
          <w:p w14:paraId="1BF507EE" w14:textId="77777777" w:rsidR="00337FE5" w:rsidRPr="00037069" w:rsidRDefault="00337FE5" w:rsidP="008B4355">
            <w:pPr>
              <w:spacing w:before="120"/>
              <w:rPr>
                <w:sz w:val="24"/>
                <w:szCs w:val="24"/>
              </w:rPr>
            </w:pPr>
            <w:r w:rsidRPr="00037069">
              <w:rPr>
                <w:sz w:val="24"/>
                <w:szCs w:val="24"/>
              </w:rPr>
              <w:t>&gt;&gt; des Kurses &lt;&lt;</w:t>
            </w:r>
          </w:p>
        </w:tc>
      </w:tr>
      <w:tr w:rsidR="00337FE5" w:rsidRPr="00037069" w14:paraId="58357A9C" w14:textId="77777777" w:rsidTr="008B4355">
        <w:tc>
          <w:tcPr>
            <w:tcW w:w="1565" w:type="pct"/>
            <w:vAlign w:val="center"/>
          </w:tcPr>
          <w:p w14:paraId="40AD1C5A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Seminarort</w:t>
            </w:r>
          </w:p>
        </w:tc>
        <w:tc>
          <w:tcPr>
            <w:tcW w:w="3435" w:type="pct"/>
            <w:vAlign w:val="bottom"/>
          </w:tcPr>
          <w:p w14:paraId="4C2590EC" w14:textId="77777777" w:rsidR="00337FE5" w:rsidRPr="00037069" w:rsidRDefault="00337FE5" w:rsidP="008B4355">
            <w:pPr>
              <w:spacing w:before="120"/>
              <w:rPr>
                <w:sz w:val="24"/>
                <w:szCs w:val="24"/>
              </w:rPr>
            </w:pPr>
            <w:r w:rsidRPr="00037069">
              <w:rPr>
                <w:sz w:val="24"/>
                <w:szCs w:val="24"/>
              </w:rPr>
              <w:t>&gt;&gt; des Kurses &lt;&lt;</w:t>
            </w:r>
          </w:p>
        </w:tc>
      </w:tr>
      <w:tr w:rsidR="00337FE5" w:rsidRPr="00037069" w14:paraId="48BA8664" w14:textId="77777777" w:rsidTr="008B4355">
        <w:tc>
          <w:tcPr>
            <w:tcW w:w="1565" w:type="pct"/>
            <w:vAlign w:val="center"/>
          </w:tcPr>
          <w:p w14:paraId="16AD9A73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Seminargebühr</w:t>
            </w:r>
          </w:p>
        </w:tc>
        <w:tc>
          <w:tcPr>
            <w:tcW w:w="3435" w:type="pct"/>
            <w:vAlign w:val="bottom"/>
          </w:tcPr>
          <w:p w14:paraId="1D0AF736" w14:textId="113DA82D" w:rsidR="00337FE5" w:rsidRPr="00037069" w:rsidRDefault="00337FE5" w:rsidP="008B4355">
            <w:pPr>
              <w:spacing w:before="120"/>
              <w:rPr>
                <w:sz w:val="24"/>
                <w:szCs w:val="24"/>
              </w:rPr>
            </w:pPr>
            <w:r w:rsidRPr="00037069">
              <w:rPr>
                <w:sz w:val="24"/>
                <w:szCs w:val="24"/>
              </w:rPr>
              <w:t>&gt;&gt; für Mitglieder aus VDST</w:t>
            </w:r>
            <w:r w:rsidR="00507188">
              <w:rPr>
                <w:sz w:val="24"/>
                <w:szCs w:val="24"/>
              </w:rPr>
              <w:t>/BLTV</w:t>
            </w:r>
            <w:r w:rsidRPr="00037069">
              <w:rPr>
                <w:sz w:val="24"/>
                <w:szCs w:val="24"/>
              </w:rPr>
              <w:t xml:space="preserve">-Vereinen  </w:t>
            </w:r>
            <w:r w:rsidR="00507188">
              <w:rPr>
                <w:sz w:val="24"/>
                <w:szCs w:val="24"/>
              </w:rPr>
              <w:br/>
              <w:t xml:space="preserve">&gt;&gt; </w:t>
            </w:r>
            <w:r w:rsidRPr="00037069">
              <w:rPr>
                <w:sz w:val="24"/>
                <w:szCs w:val="24"/>
              </w:rPr>
              <w:t xml:space="preserve">für Teilnehmer aus anderen Tauchsportverbänden </w:t>
            </w:r>
            <w:r w:rsidR="000F47CB">
              <w:rPr>
                <w:sz w:val="24"/>
                <w:szCs w:val="24"/>
              </w:rPr>
              <w:t xml:space="preserve"> &lt;&lt;</w:t>
            </w:r>
          </w:p>
        </w:tc>
      </w:tr>
      <w:tr w:rsidR="00337FE5" w:rsidRPr="00037069" w14:paraId="2D8DDAE2" w14:textId="77777777" w:rsidTr="008B4355">
        <w:tc>
          <w:tcPr>
            <w:tcW w:w="1565" w:type="pct"/>
            <w:vAlign w:val="center"/>
          </w:tcPr>
          <w:p w14:paraId="36C297E0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in der Gebühr ist enthalten</w:t>
            </w:r>
          </w:p>
        </w:tc>
        <w:tc>
          <w:tcPr>
            <w:tcW w:w="3435" w:type="pct"/>
            <w:vAlign w:val="bottom"/>
          </w:tcPr>
          <w:p w14:paraId="62493547" w14:textId="0AE237D1" w:rsidR="00337FE5" w:rsidRPr="00037069" w:rsidRDefault="00337FE5" w:rsidP="008B4355">
            <w:pPr>
              <w:spacing w:before="120"/>
              <w:rPr>
                <w:sz w:val="24"/>
                <w:szCs w:val="24"/>
              </w:rPr>
            </w:pPr>
            <w:r w:rsidRPr="00037069">
              <w:rPr>
                <w:sz w:val="24"/>
                <w:szCs w:val="24"/>
              </w:rPr>
              <w:t>&gt;&gt; Einklebeurkunden, Kärtchen, Unterlagen</w:t>
            </w:r>
            <w:r w:rsidR="00886F04">
              <w:rPr>
                <w:sz w:val="24"/>
                <w:szCs w:val="24"/>
              </w:rPr>
              <w:t>, …</w:t>
            </w:r>
            <w:r w:rsidRPr="00037069">
              <w:rPr>
                <w:sz w:val="24"/>
                <w:szCs w:val="24"/>
              </w:rPr>
              <w:t xml:space="preserve"> &lt;&lt;</w:t>
            </w:r>
          </w:p>
        </w:tc>
      </w:tr>
      <w:tr w:rsidR="00337FE5" w:rsidRPr="00037069" w14:paraId="09C8A136" w14:textId="77777777" w:rsidTr="008B4355">
        <w:tc>
          <w:tcPr>
            <w:tcW w:w="1565" w:type="pct"/>
            <w:vAlign w:val="center"/>
          </w:tcPr>
          <w:p w14:paraId="3612CDC5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Sonstige Kosten</w:t>
            </w:r>
          </w:p>
        </w:tc>
        <w:tc>
          <w:tcPr>
            <w:tcW w:w="3435" w:type="pct"/>
            <w:vAlign w:val="bottom"/>
          </w:tcPr>
          <w:p w14:paraId="0A6CC4DA" w14:textId="77777777" w:rsidR="00337FE5" w:rsidRPr="00037069" w:rsidRDefault="00337FE5" w:rsidP="008B4355">
            <w:pPr>
              <w:spacing w:before="120"/>
              <w:rPr>
                <w:sz w:val="24"/>
                <w:szCs w:val="24"/>
              </w:rPr>
            </w:pPr>
            <w:r w:rsidRPr="00037069">
              <w:rPr>
                <w:sz w:val="24"/>
                <w:szCs w:val="24"/>
              </w:rPr>
              <w:t>&gt;&gt; individuellen Kosten für Übernachtung, Verpflegung und Getränke, … &lt;&lt;</w:t>
            </w:r>
          </w:p>
        </w:tc>
      </w:tr>
      <w:tr w:rsidR="00337FE5" w:rsidRPr="00037069" w14:paraId="217D56A7" w14:textId="77777777" w:rsidTr="008B4355">
        <w:tc>
          <w:tcPr>
            <w:tcW w:w="1565" w:type="pct"/>
            <w:vAlign w:val="center"/>
          </w:tcPr>
          <w:p w14:paraId="7448F0B5" w14:textId="377EDF4B" w:rsidR="00337FE5" w:rsidRPr="00037069" w:rsidRDefault="00337FE5" w:rsidP="00266E1D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Anmeldung</w:t>
            </w:r>
            <w:r w:rsidR="00266E1D">
              <w:rPr>
                <w:b/>
                <w:sz w:val="24"/>
                <w:szCs w:val="24"/>
              </w:rPr>
              <w:t xml:space="preserve"> an</w:t>
            </w:r>
          </w:p>
        </w:tc>
        <w:tc>
          <w:tcPr>
            <w:tcW w:w="3435" w:type="pct"/>
            <w:vAlign w:val="bottom"/>
          </w:tcPr>
          <w:p w14:paraId="2D47405F" w14:textId="77777777" w:rsidR="00337FE5" w:rsidRPr="00037069" w:rsidRDefault="00337FE5" w:rsidP="008B4355">
            <w:pPr>
              <w:spacing w:before="120"/>
              <w:rPr>
                <w:sz w:val="24"/>
                <w:szCs w:val="24"/>
              </w:rPr>
            </w:pPr>
            <w:r w:rsidRPr="00037069">
              <w:rPr>
                <w:sz w:val="24"/>
                <w:szCs w:val="24"/>
              </w:rPr>
              <w:t>&gt;&gt; E-Mail-Anschrift des Veranstalters &lt;&lt;</w:t>
            </w:r>
          </w:p>
        </w:tc>
      </w:tr>
      <w:tr w:rsidR="00337FE5" w:rsidRPr="00037069" w14:paraId="484E97A7" w14:textId="77777777" w:rsidTr="008B4355">
        <w:tc>
          <w:tcPr>
            <w:tcW w:w="1565" w:type="pct"/>
            <w:vAlign w:val="center"/>
          </w:tcPr>
          <w:p w14:paraId="60720BD9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Seminarinhalt</w:t>
            </w:r>
          </w:p>
        </w:tc>
        <w:tc>
          <w:tcPr>
            <w:tcW w:w="3435" w:type="pct"/>
            <w:vAlign w:val="bottom"/>
          </w:tcPr>
          <w:p w14:paraId="123D731B" w14:textId="77777777" w:rsidR="00337FE5" w:rsidRPr="00037069" w:rsidRDefault="00337FE5" w:rsidP="008B4355">
            <w:pPr>
              <w:spacing w:before="120"/>
              <w:rPr>
                <w:sz w:val="24"/>
                <w:szCs w:val="24"/>
              </w:rPr>
            </w:pPr>
            <w:r w:rsidRPr="00037069">
              <w:rPr>
                <w:sz w:val="24"/>
                <w:szCs w:val="24"/>
              </w:rPr>
              <w:t>&gt;&gt; z. B. Inhalte laut SK-Ordnung  &lt;&lt;</w:t>
            </w:r>
          </w:p>
          <w:p w14:paraId="5A757C2B" w14:textId="77777777" w:rsidR="00337FE5" w:rsidRPr="00037069" w:rsidRDefault="00337FE5" w:rsidP="008B4355">
            <w:pPr>
              <w:pStyle w:val="Listenabsatz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</w:p>
          <w:p w14:paraId="682961A6" w14:textId="77777777" w:rsidR="00337FE5" w:rsidRPr="00037069" w:rsidRDefault="00337FE5" w:rsidP="008B4355">
            <w:pPr>
              <w:pStyle w:val="Listenabsatz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</w:p>
          <w:p w14:paraId="169409F4" w14:textId="77777777" w:rsidR="00337FE5" w:rsidRPr="00037069" w:rsidRDefault="00337FE5" w:rsidP="008B4355">
            <w:pPr>
              <w:pStyle w:val="Listenabsatz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</w:p>
        </w:tc>
      </w:tr>
      <w:tr w:rsidR="00337FE5" w:rsidRPr="00037069" w14:paraId="06642087" w14:textId="77777777" w:rsidTr="008B4355">
        <w:tc>
          <w:tcPr>
            <w:tcW w:w="1565" w:type="pct"/>
            <w:vAlign w:val="center"/>
          </w:tcPr>
          <w:p w14:paraId="0A1CBC7C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Voraussetzungen</w:t>
            </w:r>
          </w:p>
        </w:tc>
        <w:tc>
          <w:tcPr>
            <w:tcW w:w="3435" w:type="pct"/>
            <w:vAlign w:val="bottom"/>
          </w:tcPr>
          <w:p w14:paraId="0B779A38" w14:textId="28FD68FB" w:rsidR="00337FE5" w:rsidRPr="00037069" w:rsidRDefault="00337FE5" w:rsidP="008B4355">
            <w:pPr>
              <w:spacing w:before="120"/>
              <w:rPr>
                <w:sz w:val="24"/>
                <w:szCs w:val="24"/>
              </w:rPr>
            </w:pPr>
            <w:r w:rsidRPr="00037069">
              <w:rPr>
                <w:sz w:val="24"/>
                <w:szCs w:val="24"/>
              </w:rPr>
              <w:t xml:space="preserve">&gt;&gt; Mindestalter, Ausbildungsstufe, </w:t>
            </w:r>
            <w:r w:rsidR="00886F04">
              <w:rPr>
                <w:sz w:val="24"/>
                <w:szCs w:val="24"/>
              </w:rPr>
              <w:t xml:space="preserve">Tauchsportärztliche Untersuchung, </w:t>
            </w:r>
            <w:r w:rsidRPr="00037069">
              <w:rPr>
                <w:sz w:val="24"/>
                <w:szCs w:val="24"/>
              </w:rPr>
              <w:t>Anzahl der Pflichttauchgänge, Sonstiges &lt;&lt;</w:t>
            </w:r>
          </w:p>
        </w:tc>
      </w:tr>
      <w:tr w:rsidR="00337FE5" w:rsidRPr="00037069" w14:paraId="75366A23" w14:textId="77777777" w:rsidTr="008B4355">
        <w:tc>
          <w:tcPr>
            <w:tcW w:w="1565" w:type="pct"/>
            <w:vAlign w:val="center"/>
          </w:tcPr>
          <w:p w14:paraId="4A4087C6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Mitzubringen</w:t>
            </w:r>
          </w:p>
        </w:tc>
        <w:tc>
          <w:tcPr>
            <w:tcW w:w="3435" w:type="pct"/>
            <w:vAlign w:val="bottom"/>
          </w:tcPr>
          <w:p w14:paraId="28A5A1A1" w14:textId="77777777" w:rsidR="00337FE5" w:rsidRPr="00037069" w:rsidRDefault="00337FE5" w:rsidP="008B4355">
            <w:pPr>
              <w:spacing w:before="120"/>
              <w:rPr>
                <w:sz w:val="24"/>
                <w:szCs w:val="24"/>
              </w:rPr>
            </w:pPr>
            <w:r w:rsidRPr="00037069">
              <w:rPr>
                <w:sz w:val="24"/>
                <w:szCs w:val="24"/>
              </w:rPr>
              <w:t>&gt;&gt; Taucherpass, Ausrüstung, Logbuch, …. &lt;&lt;</w:t>
            </w:r>
          </w:p>
        </w:tc>
      </w:tr>
      <w:tr w:rsidR="00337FE5" w:rsidRPr="00037069" w14:paraId="3341CC4C" w14:textId="77777777" w:rsidTr="008B4355">
        <w:tc>
          <w:tcPr>
            <w:tcW w:w="1565" w:type="pct"/>
            <w:vAlign w:val="center"/>
          </w:tcPr>
          <w:p w14:paraId="4392B9F3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Sonstiges</w:t>
            </w:r>
          </w:p>
        </w:tc>
        <w:tc>
          <w:tcPr>
            <w:tcW w:w="3435" w:type="pct"/>
            <w:vAlign w:val="bottom"/>
          </w:tcPr>
          <w:p w14:paraId="6EF47538" w14:textId="77777777" w:rsidR="00337FE5" w:rsidRPr="00037069" w:rsidRDefault="00337FE5" w:rsidP="008B4355">
            <w:pPr>
              <w:spacing w:before="120"/>
              <w:rPr>
                <w:sz w:val="24"/>
                <w:szCs w:val="24"/>
              </w:rPr>
            </w:pPr>
            <w:r w:rsidRPr="00037069">
              <w:rPr>
                <w:sz w:val="24"/>
                <w:szCs w:val="24"/>
              </w:rPr>
              <w:t>&gt;&gt; z. B. Füllmöglichkeiten vorhanden &lt;&lt;</w:t>
            </w:r>
          </w:p>
        </w:tc>
      </w:tr>
      <w:tr w:rsidR="00337FE5" w:rsidRPr="00037069" w14:paraId="194756F0" w14:textId="77777777" w:rsidTr="008B4355">
        <w:tc>
          <w:tcPr>
            <w:tcW w:w="1565" w:type="pct"/>
            <w:vAlign w:val="center"/>
          </w:tcPr>
          <w:p w14:paraId="7E474943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Fortbildungsstunden</w:t>
            </w:r>
          </w:p>
        </w:tc>
        <w:tc>
          <w:tcPr>
            <w:tcW w:w="3435" w:type="pct"/>
            <w:vAlign w:val="bottom"/>
          </w:tcPr>
          <w:p w14:paraId="0FD27E63" w14:textId="77777777" w:rsidR="00337FE5" w:rsidRPr="00037069" w:rsidRDefault="00337FE5" w:rsidP="008B4355">
            <w:pPr>
              <w:spacing w:before="120"/>
              <w:rPr>
                <w:sz w:val="24"/>
                <w:szCs w:val="24"/>
              </w:rPr>
            </w:pPr>
            <w:r w:rsidRPr="00037069">
              <w:rPr>
                <w:sz w:val="24"/>
                <w:szCs w:val="24"/>
              </w:rPr>
              <w:t>&gt;&gt; Genehmigung</w:t>
            </w:r>
            <w:r w:rsidR="00B34094">
              <w:rPr>
                <w:sz w:val="24"/>
                <w:szCs w:val="24"/>
              </w:rPr>
              <w:t xml:space="preserve"> des</w:t>
            </w:r>
            <w:r w:rsidRPr="00037069">
              <w:rPr>
                <w:sz w:val="24"/>
                <w:szCs w:val="24"/>
              </w:rPr>
              <w:t xml:space="preserve"> Landes- bzw. Bundesausbildungsleiter muss </w:t>
            </w:r>
            <w:r w:rsidR="00B34094">
              <w:rPr>
                <w:sz w:val="24"/>
                <w:szCs w:val="24"/>
              </w:rPr>
              <w:t>im Vorfeld beantragt werden &lt;&lt;</w:t>
            </w:r>
          </w:p>
        </w:tc>
      </w:tr>
      <w:tr w:rsidR="00337FE5" w:rsidRPr="00037069" w14:paraId="1A946516" w14:textId="77777777" w:rsidTr="008B4355">
        <w:tc>
          <w:tcPr>
            <w:tcW w:w="1565" w:type="pct"/>
            <w:vAlign w:val="center"/>
          </w:tcPr>
          <w:p w14:paraId="60DEE6CA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Teilnehmerzahl</w:t>
            </w:r>
          </w:p>
        </w:tc>
        <w:tc>
          <w:tcPr>
            <w:tcW w:w="3435" w:type="pct"/>
            <w:vAlign w:val="bottom"/>
          </w:tcPr>
          <w:p w14:paraId="6248B6A9" w14:textId="77777777" w:rsidR="00337FE5" w:rsidRPr="00037069" w:rsidRDefault="00337FE5" w:rsidP="008B4355">
            <w:pPr>
              <w:spacing w:before="120"/>
              <w:rPr>
                <w:sz w:val="24"/>
                <w:szCs w:val="24"/>
              </w:rPr>
            </w:pPr>
            <w:r w:rsidRPr="00037069">
              <w:rPr>
                <w:sz w:val="24"/>
                <w:szCs w:val="24"/>
              </w:rPr>
              <w:t>&gt;&gt; mindestens … Personen ; maximal … Personen&lt;&lt;</w:t>
            </w:r>
          </w:p>
        </w:tc>
      </w:tr>
      <w:tr w:rsidR="000F47CB" w:rsidRPr="00037069" w14:paraId="3EDFD087" w14:textId="77777777" w:rsidTr="008B4355">
        <w:tc>
          <w:tcPr>
            <w:tcW w:w="1565" w:type="pct"/>
            <w:vAlign w:val="center"/>
          </w:tcPr>
          <w:p w14:paraId="70FBB5D6" w14:textId="0BAFE05C" w:rsidR="000F47CB" w:rsidRPr="00037069" w:rsidRDefault="000F47CB" w:rsidP="008B43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Datenschutz</w:t>
            </w:r>
          </w:p>
        </w:tc>
        <w:tc>
          <w:tcPr>
            <w:tcW w:w="3435" w:type="pct"/>
            <w:vAlign w:val="bottom"/>
          </w:tcPr>
          <w:p w14:paraId="037BC922" w14:textId="4E347FC8" w:rsidR="000F47CB" w:rsidRPr="00037069" w:rsidRDefault="000F47CB" w:rsidP="000F47CB">
            <w:pPr>
              <w:spacing w:before="120"/>
              <w:rPr>
                <w:sz w:val="24"/>
                <w:szCs w:val="24"/>
              </w:rPr>
            </w:pPr>
            <w:r w:rsidRPr="000F47CB">
              <w:rPr>
                <w:sz w:val="24"/>
                <w:szCs w:val="24"/>
              </w:rPr>
              <w:t>Es gilt die Datenschutzerklärung zur Teilnahme an einer VDST-Ausbildungsveranstaltung gemäß Art. 13 DSGVO. Alle Infos rund um Datenschutz und personenbezogenen Daten können in der Mediathek des VDST nachgelesen werden.</w:t>
            </w:r>
          </w:p>
        </w:tc>
      </w:tr>
      <w:tr w:rsidR="00337FE5" w:rsidRPr="00037069" w14:paraId="7A25A9B9" w14:textId="77777777" w:rsidTr="008B4355">
        <w:tc>
          <w:tcPr>
            <w:tcW w:w="1565" w:type="pct"/>
            <w:vAlign w:val="center"/>
          </w:tcPr>
          <w:p w14:paraId="49F6C1DA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Anmeldeschluss</w:t>
            </w:r>
          </w:p>
        </w:tc>
        <w:tc>
          <w:tcPr>
            <w:tcW w:w="3435" w:type="pct"/>
            <w:vAlign w:val="bottom"/>
          </w:tcPr>
          <w:p w14:paraId="1A779F44" w14:textId="77777777" w:rsidR="00337FE5" w:rsidRPr="00037069" w:rsidRDefault="00337FE5" w:rsidP="008B4355">
            <w:pPr>
              <w:spacing w:before="120"/>
              <w:rPr>
                <w:sz w:val="24"/>
                <w:szCs w:val="24"/>
              </w:rPr>
            </w:pPr>
            <w:r w:rsidRPr="00037069">
              <w:rPr>
                <w:sz w:val="24"/>
                <w:szCs w:val="24"/>
              </w:rPr>
              <w:t>&gt;&gt; Datum &gt;&gt;</w:t>
            </w:r>
          </w:p>
        </w:tc>
      </w:tr>
      <w:tr w:rsidR="00886F04" w:rsidRPr="00037069" w14:paraId="304CCE22" w14:textId="77777777" w:rsidTr="008B4355">
        <w:tc>
          <w:tcPr>
            <w:tcW w:w="1565" w:type="pct"/>
            <w:vAlign w:val="center"/>
          </w:tcPr>
          <w:p w14:paraId="15969294" w14:textId="064ABEE4" w:rsidR="00886F04" w:rsidRPr="00037069" w:rsidRDefault="00886F04" w:rsidP="008B43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Fragen an</w:t>
            </w:r>
          </w:p>
        </w:tc>
        <w:tc>
          <w:tcPr>
            <w:tcW w:w="3435" w:type="pct"/>
            <w:vAlign w:val="bottom"/>
          </w:tcPr>
          <w:p w14:paraId="4C81F2CF" w14:textId="354EFDE3" w:rsidR="00886F04" w:rsidRPr="00886F04" w:rsidRDefault="00886F04" w:rsidP="008B4355">
            <w:pPr>
              <w:spacing w:before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&gt;&gt; Name, Erreichbarkeit </w:t>
            </w:r>
            <w:r>
              <w:rPr>
                <w:sz w:val="20"/>
                <w:szCs w:val="20"/>
              </w:rPr>
              <w:t>&lt;&lt;</w:t>
            </w:r>
          </w:p>
        </w:tc>
      </w:tr>
    </w:tbl>
    <w:p w14:paraId="11ED1CFD" w14:textId="343EE3A4" w:rsidR="00734F7F" w:rsidRDefault="00337FE5" w:rsidP="00053E80">
      <w:pPr>
        <w:tabs>
          <w:tab w:val="left" w:pos="4536"/>
        </w:tabs>
        <w:rPr>
          <w:sz w:val="24"/>
          <w:szCs w:val="16"/>
        </w:rPr>
      </w:pPr>
      <w:r>
        <w:rPr>
          <w:sz w:val="24"/>
          <w:szCs w:val="16"/>
        </w:rPr>
        <w:t xml:space="preserve">Stand: </w:t>
      </w:r>
      <w:bookmarkStart w:id="0" w:name="_Hlk9840843"/>
      <w:bookmarkEnd w:id="0"/>
      <w:r w:rsidR="00372F2E">
        <w:rPr>
          <w:sz w:val="24"/>
          <w:szCs w:val="16"/>
        </w:rPr>
        <w:t>29.03.2023</w:t>
      </w:r>
    </w:p>
    <w:sectPr w:rsidR="00734F7F" w:rsidSect="00337FE5">
      <w:headerReference w:type="default" r:id="rId10"/>
      <w:footerReference w:type="default" r:id="rId11"/>
      <w:pgSz w:w="11906" w:h="16838" w:code="9"/>
      <w:pgMar w:top="284" w:right="1440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6FCE1" w14:textId="77777777" w:rsidR="00616627" w:rsidRDefault="00616627" w:rsidP="00650259">
      <w:pPr>
        <w:spacing w:after="0" w:line="240" w:lineRule="auto"/>
      </w:pPr>
      <w:r>
        <w:separator/>
      </w:r>
    </w:p>
  </w:endnote>
  <w:endnote w:type="continuationSeparator" w:id="0">
    <w:p w14:paraId="14CC6C65" w14:textId="77777777" w:rsidR="00616627" w:rsidRDefault="0061662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F18454-A4F9-4FEA-9F00-33E322F7CC5A}"/>
    <w:embedBold r:id="rId2" w:fontKey="{158CD367-84BF-4678-8137-8A335CD079F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9DD4CAE-EF23-49D1-8565-8B42F5829ED6}"/>
    <w:embedBold r:id="rId4" w:fontKey="{DD37DE71-82A4-4806-A03E-FFF38031EBE2}"/>
    <w:embedItalic r:id="rId5" w:fontKey="{1574CAC6-D14E-44B9-99D4-90B5334F6A4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4905693-FF08-46DA-B74E-6AA69591A4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A6523" w14:textId="6917242E" w:rsidR="00053E80" w:rsidRDefault="00053E80">
    <w:pPr>
      <w:pStyle w:val="Fuzeile"/>
    </w:pPr>
  </w:p>
  <w:p w14:paraId="7926F3F6" w14:textId="77777777" w:rsidR="00053E80" w:rsidRDefault="00053E8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ACA8F" w14:textId="77777777" w:rsidR="00616627" w:rsidRDefault="00616627" w:rsidP="00650259">
      <w:pPr>
        <w:spacing w:after="0" w:line="240" w:lineRule="auto"/>
      </w:pPr>
      <w:r>
        <w:separator/>
      </w:r>
    </w:p>
  </w:footnote>
  <w:footnote w:type="continuationSeparator" w:id="0">
    <w:p w14:paraId="092CE4AB" w14:textId="77777777" w:rsidR="00616627" w:rsidRDefault="0061662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01907" w14:textId="77777777" w:rsidR="00B34094" w:rsidRDefault="00B34094">
    <w:pPr>
      <w:pStyle w:val="Kopfzeile"/>
    </w:pPr>
    <w: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02E6F9EB" wp14:editId="42932CE0">
              <wp:simplePos x="0" y="0"/>
              <wp:positionH relativeFrom="page">
                <wp:posOffset>6292850</wp:posOffset>
              </wp:positionH>
              <wp:positionV relativeFrom="page">
                <wp:posOffset>71755</wp:posOffset>
              </wp:positionV>
              <wp:extent cx="1220400" cy="1198800"/>
              <wp:effectExtent l="0" t="0" r="18415" b="20955"/>
              <wp:wrapTight wrapText="bothSides">
                <wp:wrapPolygon edited="0">
                  <wp:start x="0" y="0"/>
                  <wp:lineTo x="0" y="21634"/>
                  <wp:lineTo x="21589" y="21634"/>
                  <wp:lineTo x="21589" y="0"/>
                  <wp:lineTo x="0" y="0"/>
                </wp:wrapPolygon>
              </wp:wrapTight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0400" cy="119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99B858" w14:textId="38423C03" w:rsidR="00B34094" w:rsidRDefault="00C971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0512EF" wp14:editId="3DB43E7B">
                                <wp:extent cx="1009650" cy="1085215"/>
                                <wp:effectExtent l="0" t="0" r="0" b="635"/>
                                <wp:docPr id="1" name="Grafik 1" descr="Ein Bild, das Diagramm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Ein Bild, das Diagramm enthält.&#10;&#10;Automatisch generierte Beschreibu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9650" cy="10852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34094">
                            <w:rPr>
                              <w:noProof/>
                            </w:rPr>
                            <w:drawing>
                              <wp:inline distT="0" distB="0" distL="0" distR="0" wp14:anchorId="40596C9D" wp14:editId="41A8954F">
                                <wp:extent cx="946150" cy="1050290"/>
                                <wp:effectExtent l="0" t="0" r="6350" b="0"/>
                                <wp:docPr id="14" name="Grafik 14" descr="C:\Users\Manny\AppData\Local\Microsoft\Windows\INetCache\Content.Word\Logo BLTV.GIF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Grafik 14" descr="C:\Users\Manny\AppData\Local\Microsoft\Windows\INetCache\Content.Word\Logo BLTV.GIF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6150" cy="10502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6F9E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95.5pt;margin-top:5.65pt;width:96.1pt;height:94.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" strokecolor="white [3212]">
              <v:textbox>
                <w:txbxContent>
                  <w:p w14:paraId="2C99B858" w14:textId="38423C03" w:rsidR="00B34094" w:rsidRDefault="00C97123">
                    <w:r>
                      <w:rPr>
                        <w:noProof/>
                      </w:rPr>
                      <w:drawing>
                        <wp:inline distT="0" distB="0" distL="0" distR="0" wp14:anchorId="600512EF" wp14:editId="3DB43E7B">
                          <wp:extent cx="1009650" cy="1085215"/>
                          <wp:effectExtent l="0" t="0" r="0" b="635"/>
                          <wp:docPr id="1" name="Grafik 1" descr="Ein Bild, das Diagramm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Ein Bild, das Diagramm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9650" cy="10852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34094">
                      <w:rPr>
                        <w:noProof/>
                      </w:rPr>
                      <w:drawing>
                        <wp:inline distT="0" distB="0" distL="0" distR="0" wp14:anchorId="40596C9D" wp14:editId="41A8954F">
                          <wp:extent cx="946150" cy="1050290"/>
                          <wp:effectExtent l="0" t="0" r="6350" b="0"/>
                          <wp:docPr id="14" name="Grafik 14" descr="C:\Users\Manny\AppData\Local\Microsoft\Windows\INetCache\Content.Word\Logo BLTV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Grafik 14" descr="C:\Users\Manny\AppData\Local\Microsoft\Windows\INetCache\Content.Word\Logo BLTV.GI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6150" cy="10502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7222891"/>
    <w:multiLevelType w:val="hybridMultilevel"/>
    <w:tmpl w:val="EA5EB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65393089">
    <w:abstractNumId w:val="12"/>
  </w:num>
  <w:num w:numId="2" w16cid:durableId="1345404590">
    <w:abstractNumId w:val="8"/>
  </w:num>
  <w:num w:numId="3" w16cid:durableId="88933513">
    <w:abstractNumId w:val="16"/>
  </w:num>
  <w:num w:numId="4" w16cid:durableId="1987199514">
    <w:abstractNumId w:val="13"/>
  </w:num>
  <w:num w:numId="5" w16cid:durableId="758522578">
    <w:abstractNumId w:val="14"/>
  </w:num>
  <w:num w:numId="6" w16cid:durableId="533688003">
    <w:abstractNumId w:val="20"/>
  </w:num>
  <w:num w:numId="7" w16cid:durableId="847712063">
    <w:abstractNumId w:val="7"/>
  </w:num>
  <w:num w:numId="8" w16cid:durableId="1898398039">
    <w:abstractNumId w:val="11"/>
  </w:num>
  <w:num w:numId="9" w16cid:durableId="921914916">
    <w:abstractNumId w:val="18"/>
  </w:num>
  <w:num w:numId="10" w16cid:durableId="706176802">
    <w:abstractNumId w:val="2"/>
  </w:num>
  <w:num w:numId="11" w16cid:durableId="1711494246">
    <w:abstractNumId w:val="6"/>
  </w:num>
  <w:num w:numId="12" w16cid:durableId="1683312635">
    <w:abstractNumId w:val="0"/>
  </w:num>
  <w:num w:numId="13" w16cid:durableId="934941851">
    <w:abstractNumId w:val="3"/>
  </w:num>
  <w:num w:numId="14" w16cid:durableId="962467120">
    <w:abstractNumId w:val="10"/>
  </w:num>
  <w:num w:numId="15" w16cid:durableId="1702511590">
    <w:abstractNumId w:val="9"/>
  </w:num>
  <w:num w:numId="16" w16cid:durableId="1745296849">
    <w:abstractNumId w:val="17"/>
  </w:num>
  <w:num w:numId="17" w16cid:durableId="956835448">
    <w:abstractNumId w:val="4"/>
  </w:num>
  <w:num w:numId="18" w16cid:durableId="2118254707">
    <w:abstractNumId w:val="22"/>
  </w:num>
  <w:num w:numId="19" w16cid:durableId="965357493">
    <w:abstractNumId w:val="19"/>
  </w:num>
  <w:num w:numId="20" w16cid:durableId="871115124">
    <w:abstractNumId w:val="15"/>
  </w:num>
  <w:num w:numId="21" w16cid:durableId="434862385">
    <w:abstractNumId w:val="21"/>
  </w:num>
  <w:num w:numId="22" w16cid:durableId="2086952881">
    <w:abstractNumId w:val="5"/>
  </w:num>
  <w:num w:numId="23" w16cid:durableId="1358391500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E79"/>
    <w:rsid w:val="00037069"/>
    <w:rsid w:val="00052382"/>
    <w:rsid w:val="00053E80"/>
    <w:rsid w:val="0006568A"/>
    <w:rsid w:val="00076F0F"/>
    <w:rsid w:val="00084253"/>
    <w:rsid w:val="0009286C"/>
    <w:rsid w:val="00097520"/>
    <w:rsid w:val="000D1F49"/>
    <w:rsid w:val="000F47CB"/>
    <w:rsid w:val="001727CA"/>
    <w:rsid w:val="00266E1D"/>
    <w:rsid w:val="00290F5E"/>
    <w:rsid w:val="002C56E6"/>
    <w:rsid w:val="00335230"/>
    <w:rsid w:val="00337FE5"/>
    <w:rsid w:val="00361E11"/>
    <w:rsid w:val="00372F2E"/>
    <w:rsid w:val="003B4744"/>
    <w:rsid w:val="003F0847"/>
    <w:rsid w:val="003F55D9"/>
    <w:rsid w:val="0040090B"/>
    <w:rsid w:val="0046302A"/>
    <w:rsid w:val="00477093"/>
    <w:rsid w:val="00487D2D"/>
    <w:rsid w:val="004D5D62"/>
    <w:rsid w:val="00507188"/>
    <w:rsid w:val="005112D0"/>
    <w:rsid w:val="00577E06"/>
    <w:rsid w:val="005A3BF7"/>
    <w:rsid w:val="005D6CC7"/>
    <w:rsid w:val="005F2035"/>
    <w:rsid w:val="005F7990"/>
    <w:rsid w:val="00616627"/>
    <w:rsid w:val="0063739C"/>
    <w:rsid w:val="00650259"/>
    <w:rsid w:val="00651C81"/>
    <w:rsid w:val="00690B9E"/>
    <w:rsid w:val="00691C6A"/>
    <w:rsid w:val="006E62D8"/>
    <w:rsid w:val="00713D1C"/>
    <w:rsid w:val="00732B16"/>
    <w:rsid w:val="0073326A"/>
    <w:rsid w:val="00734F7F"/>
    <w:rsid w:val="00770F25"/>
    <w:rsid w:val="007A35A8"/>
    <w:rsid w:val="007B0A85"/>
    <w:rsid w:val="007C6A52"/>
    <w:rsid w:val="007F5028"/>
    <w:rsid w:val="00806FF3"/>
    <w:rsid w:val="0082043E"/>
    <w:rsid w:val="00886F04"/>
    <w:rsid w:val="008D1C71"/>
    <w:rsid w:val="008E203A"/>
    <w:rsid w:val="0091229C"/>
    <w:rsid w:val="00924827"/>
    <w:rsid w:val="00940E73"/>
    <w:rsid w:val="00967049"/>
    <w:rsid w:val="00976D36"/>
    <w:rsid w:val="00983C34"/>
    <w:rsid w:val="0098597D"/>
    <w:rsid w:val="009F619A"/>
    <w:rsid w:val="009F6DDE"/>
    <w:rsid w:val="00A370A8"/>
    <w:rsid w:val="00A51B9A"/>
    <w:rsid w:val="00A60442"/>
    <w:rsid w:val="00AB0BCC"/>
    <w:rsid w:val="00B160CA"/>
    <w:rsid w:val="00B34094"/>
    <w:rsid w:val="00BD4753"/>
    <w:rsid w:val="00BD5CB1"/>
    <w:rsid w:val="00BE62EE"/>
    <w:rsid w:val="00C003BA"/>
    <w:rsid w:val="00C1232E"/>
    <w:rsid w:val="00C46878"/>
    <w:rsid w:val="00C7211B"/>
    <w:rsid w:val="00C72268"/>
    <w:rsid w:val="00C97123"/>
    <w:rsid w:val="00CB4A51"/>
    <w:rsid w:val="00CD4532"/>
    <w:rsid w:val="00CD47B0"/>
    <w:rsid w:val="00CE6104"/>
    <w:rsid w:val="00CE7918"/>
    <w:rsid w:val="00D16163"/>
    <w:rsid w:val="00D61989"/>
    <w:rsid w:val="00DB3FAD"/>
    <w:rsid w:val="00E5478D"/>
    <w:rsid w:val="00E60C07"/>
    <w:rsid w:val="00E61C09"/>
    <w:rsid w:val="00E677FE"/>
    <w:rsid w:val="00EB3B58"/>
    <w:rsid w:val="00EC7359"/>
    <w:rsid w:val="00EE3054"/>
    <w:rsid w:val="00F00606"/>
    <w:rsid w:val="00F01256"/>
    <w:rsid w:val="00F1488C"/>
    <w:rsid w:val="00F33328"/>
    <w:rsid w:val="00F61E79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151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73326A"/>
  </w:style>
  <w:style w:type="paragraph" w:styleId="berschrift1">
    <w:name w:val="heading 1"/>
    <w:basedOn w:val="Standard"/>
    <w:link w:val="berschrift1Zchn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51C81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51C8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3326A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1C8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51C8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paragraph" w:styleId="Listenabsatz">
    <w:name w:val="List Paragraph"/>
    <w:basedOn w:val="Standard"/>
    <w:uiPriority w:val="34"/>
    <w:semiHidden/>
    <w:qFormat/>
    <w:rsid w:val="004770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ny\AppData\Roaming\Microsoft\Templates\Erstattungsformul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Erstattungsformular</Template>
  <TotalTime>0</TotalTime>
  <Pages>1</Pages>
  <Words>188</Words>
  <Characters>1190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2019-05-27T16:51:00Z</dcterms:created>
  <dcterms:modified xsi:type="dcterms:W3CDTF">2023-03-29T13:54:00Z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